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9752E" w14:textId="77777777" w:rsidR="00E57508" w:rsidRDefault="00201E18">
      <w:pPr>
        <w:tabs>
          <w:tab w:val="center" w:pos="9369"/>
        </w:tabs>
        <w:spacing w:line="259" w:lineRule="auto"/>
        <w:ind w:left="0" w:firstLine="0"/>
      </w:pPr>
      <w:r>
        <w:rPr>
          <w:noProof/>
        </w:rPr>
        <w:drawing>
          <wp:inline distT="0" distB="0" distL="0" distR="0" wp14:anchorId="6F8E3B33" wp14:editId="3E820798">
            <wp:extent cx="1146175" cy="865505"/>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6"/>
                    <a:stretch>
                      <a:fillRect/>
                    </a:stretch>
                  </pic:blipFill>
                  <pic:spPr>
                    <a:xfrm>
                      <a:off x="0" y="0"/>
                      <a:ext cx="1146175" cy="865505"/>
                    </a:xfrm>
                    <a:prstGeom prst="rect">
                      <a:avLst/>
                    </a:prstGeom>
                  </pic:spPr>
                </pic:pic>
              </a:graphicData>
            </a:graphic>
          </wp:inline>
        </w:drawing>
      </w:r>
      <w:r>
        <w:rPr>
          <w:rFonts w:ascii="Verdana" w:eastAsia="Verdana" w:hAnsi="Verdana" w:cs="Verdana"/>
          <w:b w:val="0"/>
          <w:sz w:val="18"/>
        </w:rPr>
        <w:t xml:space="preserve">     </w:t>
      </w:r>
      <w:r>
        <w:rPr>
          <w:rFonts w:ascii="Verdana" w:eastAsia="Verdana" w:hAnsi="Verdana" w:cs="Verdana"/>
          <w:b w:val="0"/>
          <w:sz w:val="32"/>
        </w:rPr>
        <w:t xml:space="preserve">IWC NEW MEMBER INFORMATION </w:t>
      </w:r>
      <w:r>
        <w:rPr>
          <w:rFonts w:ascii="Verdana" w:eastAsia="Verdana" w:hAnsi="Verdana" w:cs="Verdana"/>
          <w:b w:val="0"/>
          <w:sz w:val="32"/>
        </w:rPr>
        <w:tab/>
        <w:t xml:space="preserve"> </w:t>
      </w:r>
    </w:p>
    <w:p w14:paraId="62013FA0" w14:textId="77777777" w:rsidR="00E57508" w:rsidRPr="00E5216A" w:rsidRDefault="00201E18">
      <w:pPr>
        <w:spacing w:after="30" w:line="259" w:lineRule="auto"/>
        <w:ind w:left="7" w:firstLine="0"/>
        <w:rPr>
          <w:sz w:val="28"/>
          <w:szCs w:val="28"/>
        </w:rPr>
      </w:pPr>
      <w:r w:rsidRPr="00E5216A">
        <w:rPr>
          <w:rFonts w:ascii="Verdana" w:eastAsia="Verdana" w:hAnsi="Verdana" w:cs="Verdana"/>
          <w:b w:val="0"/>
          <w:sz w:val="22"/>
          <w:szCs w:val="32"/>
        </w:rPr>
        <w:t xml:space="preserve"> </w:t>
      </w:r>
    </w:p>
    <w:p w14:paraId="64F2B5C3" w14:textId="77777777" w:rsidR="00E57508" w:rsidRPr="00E5216A" w:rsidRDefault="00201E18" w:rsidP="000D1268">
      <w:pPr>
        <w:ind w:left="-90" w:firstLine="0"/>
        <w:rPr>
          <w:sz w:val="22"/>
          <w:szCs w:val="22"/>
        </w:rPr>
      </w:pPr>
      <w:r w:rsidRPr="00E5216A">
        <w:rPr>
          <w:sz w:val="22"/>
          <w:szCs w:val="22"/>
        </w:rPr>
        <w:t xml:space="preserve"> Name____________________________________________</w:t>
      </w:r>
      <w:r w:rsidRPr="00E5216A">
        <w:rPr>
          <w:sz w:val="22"/>
          <w:szCs w:val="22"/>
          <w:u w:val="single" w:color="000000"/>
        </w:rPr>
        <w:t xml:space="preserve">     </w:t>
      </w:r>
      <w:r w:rsidRPr="00E5216A">
        <w:rPr>
          <w:sz w:val="22"/>
          <w:szCs w:val="22"/>
        </w:rPr>
        <w:t xml:space="preserve">Date_____/____/________ </w:t>
      </w:r>
    </w:p>
    <w:p w14:paraId="4E33F579" w14:textId="77777777" w:rsidR="00E57508" w:rsidRPr="00E5216A" w:rsidRDefault="00201E18">
      <w:pPr>
        <w:spacing w:line="259" w:lineRule="auto"/>
        <w:ind w:left="7" w:firstLine="0"/>
        <w:rPr>
          <w:sz w:val="22"/>
          <w:szCs w:val="22"/>
        </w:rPr>
      </w:pPr>
      <w:r w:rsidRPr="00E5216A">
        <w:rPr>
          <w:sz w:val="22"/>
          <w:szCs w:val="22"/>
        </w:rPr>
        <w:t xml:space="preserve"> </w:t>
      </w:r>
    </w:p>
    <w:p w14:paraId="3A5CF18F" w14:textId="77777777" w:rsidR="00E57508" w:rsidRPr="00E5216A" w:rsidRDefault="00201E18">
      <w:pPr>
        <w:ind w:left="-4"/>
        <w:rPr>
          <w:sz w:val="22"/>
          <w:szCs w:val="22"/>
        </w:rPr>
      </w:pPr>
      <w:r w:rsidRPr="00E5216A">
        <w:rPr>
          <w:sz w:val="22"/>
          <w:szCs w:val="22"/>
        </w:rPr>
        <w:t>Address_____________________________________________________________</w:t>
      </w:r>
      <w:r w:rsidR="003E25AC">
        <w:rPr>
          <w:sz w:val="22"/>
          <w:szCs w:val="22"/>
        </w:rPr>
        <w:t xml:space="preserve">     </w:t>
      </w:r>
      <w:r w:rsidRPr="00E5216A">
        <w:rPr>
          <w:sz w:val="22"/>
          <w:szCs w:val="22"/>
        </w:rPr>
        <w:t xml:space="preserve">___ </w:t>
      </w:r>
    </w:p>
    <w:p w14:paraId="1AABC32F" w14:textId="77777777" w:rsidR="00E57508" w:rsidRPr="00E5216A" w:rsidRDefault="00201E18">
      <w:pPr>
        <w:spacing w:line="259" w:lineRule="auto"/>
        <w:ind w:left="7" w:firstLine="0"/>
        <w:rPr>
          <w:sz w:val="22"/>
          <w:szCs w:val="22"/>
        </w:rPr>
      </w:pPr>
      <w:r w:rsidRPr="00E5216A">
        <w:rPr>
          <w:sz w:val="22"/>
          <w:szCs w:val="22"/>
        </w:rPr>
        <w:t xml:space="preserve"> </w:t>
      </w:r>
    </w:p>
    <w:p w14:paraId="4A6B9972" w14:textId="77777777" w:rsidR="00E57508" w:rsidRPr="00E5216A" w:rsidRDefault="00201E18">
      <w:pPr>
        <w:ind w:left="-4"/>
        <w:rPr>
          <w:sz w:val="22"/>
          <w:szCs w:val="22"/>
        </w:rPr>
      </w:pPr>
      <w:r w:rsidRPr="00E5216A">
        <w:rPr>
          <w:sz w:val="22"/>
          <w:szCs w:val="22"/>
        </w:rPr>
        <w:t>Email address________________________</w:t>
      </w:r>
      <w:r w:rsidR="003E25AC">
        <w:rPr>
          <w:sz w:val="22"/>
          <w:szCs w:val="22"/>
        </w:rPr>
        <w:t xml:space="preserve">     </w:t>
      </w:r>
      <w:r w:rsidRPr="00E5216A">
        <w:rPr>
          <w:sz w:val="22"/>
          <w:szCs w:val="22"/>
        </w:rPr>
        <w:t xml:space="preserve">___________________________________ </w:t>
      </w:r>
    </w:p>
    <w:p w14:paraId="1CEA8D2C" w14:textId="77777777" w:rsidR="00E57508" w:rsidRPr="00E5216A" w:rsidRDefault="00201E18">
      <w:pPr>
        <w:spacing w:line="259" w:lineRule="auto"/>
        <w:ind w:left="7" w:firstLine="0"/>
        <w:rPr>
          <w:sz w:val="22"/>
          <w:szCs w:val="22"/>
        </w:rPr>
      </w:pPr>
      <w:r w:rsidRPr="00E5216A">
        <w:rPr>
          <w:sz w:val="22"/>
          <w:szCs w:val="22"/>
        </w:rPr>
        <w:t xml:space="preserve"> </w:t>
      </w:r>
    </w:p>
    <w:p w14:paraId="6D3693E5" w14:textId="77777777" w:rsidR="00E57508" w:rsidRPr="00E5216A" w:rsidRDefault="00201E18">
      <w:pPr>
        <w:ind w:left="-4"/>
        <w:rPr>
          <w:sz w:val="22"/>
          <w:szCs w:val="22"/>
        </w:rPr>
      </w:pPr>
      <w:r w:rsidRPr="00E5216A">
        <w:rPr>
          <w:sz w:val="22"/>
          <w:szCs w:val="22"/>
        </w:rPr>
        <w:t xml:space="preserve">Phone______________________ Cell               ______________________ Home </w:t>
      </w:r>
    </w:p>
    <w:p w14:paraId="61D499E5" w14:textId="77777777" w:rsidR="00E57508" w:rsidRPr="00E5216A" w:rsidRDefault="00201E18">
      <w:pPr>
        <w:spacing w:after="15" w:line="259" w:lineRule="auto"/>
        <w:ind w:left="7" w:firstLine="0"/>
        <w:rPr>
          <w:sz w:val="22"/>
          <w:szCs w:val="22"/>
        </w:rPr>
      </w:pPr>
      <w:r w:rsidRPr="00E5216A">
        <w:rPr>
          <w:sz w:val="22"/>
          <w:szCs w:val="22"/>
        </w:rPr>
        <w:t xml:space="preserve"> </w:t>
      </w:r>
    </w:p>
    <w:p w14:paraId="3420E100" w14:textId="77777777" w:rsidR="00E57508" w:rsidRPr="00E5216A" w:rsidRDefault="00201E18">
      <w:pPr>
        <w:tabs>
          <w:tab w:val="center" w:pos="7374"/>
        </w:tabs>
        <w:ind w:left="-8" w:firstLine="0"/>
        <w:rPr>
          <w:sz w:val="22"/>
          <w:szCs w:val="22"/>
        </w:rPr>
      </w:pPr>
      <w:r w:rsidRPr="00E5216A">
        <w:rPr>
          <w:sz w:val="22"/>
          <w:szCs w:val="22"/>
        </w:rPr>
        <w:t xml:space="preserve">How did you discover IWC? _____________ </w:t>
      </w:r>
      <w:r w:rsidRPr="00E5216A">
        <w:rPr>
          <w:sz w:val="22"/>
          <w:szCs w:val="22"/>
        </w:rPr>
        <w:tab/>
        <w:t xml:space="preserve">      Birthday: Month/Day_____/_____(only) </w:t>
      </w:r>
    </w:p>
    <w:p w14:paraId="6C648BAC" w14:textId="77777777" w:rsidR="00E57508" w:rsidRPr="00E5216A" w:rsidRDefault="00201E18">
      <w:pPr>
        <w:spacing w:line="259" w:lineRule="auto"/>
        <w:ind w:left="7" w:firstLine="0"/>
        <w:rPr>
          <w:sz w:val="22"/>
          <w:szCs w:val="22"/>
        </w:rPr>
      </w:pPr>
      <w:r w:rsidRPr="00E5216A">
        <w:rPr>
          <w:sz w:val="22"/>
          <w:szCs w:val="22"/>
        </w:rPr>
        <w:t xml:space="preserve"> </w:t>
      </w:r>
    </w:p>
    <w:p w14:paraId="684F3B0B" w14:textId="77777777" w:rsidR="00E57508" w:rsidRPr="00E5216A" w:rsidRDefault="00201E18">
      <w:pPr>
        <w:ind w:left="-4"/>
        <w:rPr>
          <w:sz w:val="22"/>
          <w:szCs w:val="22"/>
        </w:rPr>
      </w:pPr>
      <w:r w:rsidRPr="00E5216A">
        <w:rPr>
          <w:sz w:val="22"/>
          <w:szCs w:val="22"/>
        </w:rPr>
        <w:t xml:space="preserve">My Interests:  </w:t>
      </w:r>
    </w:p>
    <w:p w14:paraId="4299150C" w14:textId="77777777" w:rsidR="00E57508" w:rsidRPr="00E5216A" w:rsidRDefault="00201E18">
      <w:pPr>
        <w:spacing w:line="259" w:lineRule="auto"/>
        <w:ind w:left="7" w:firstLine="0"/>
        <w:rPr>
          <w:sz w:val="22"/>
          <w:szCs w:val="22"/>
        </w:rPr>
      </w:pPr>
      <w:r w:rsidRPr="00E5216A">
        <w:rPr>
          <w:sz w:val="22"/>
          <w:szCs w:val="22"/>
        </w:rPr>
        <w:t xml:space="preserve"> </w:t>
      </w:r>
    </w:p>
    <w:p w14:paraId="05C95776" w14:textId="77777777" w:rsidR="00E57508" w:rsidRPr="00E5216A" w:rsidRDefault="00201E18">
      <w:pPr>
        <w:ind w:left="-4"/>
        <w:rPr>
          <w:sz w:val="22"/>
          <w:szCs w:val="22"/>
        </w:rPr>
      </w:pPr>
      <w:r w:rsidRPr="00E5216A">
        <w:rPr>
          <w:sz w:val="22"/>
          <w:szCs w:val="22"/>
        </w:rPr>
        <w:t xml:space="preserve">Mahjong ___Walking/hiking ___Happy hour___ Lunch bunch___  Foodie___ Other___ </w:t>
      </w:r>
    </w:p>
    <w:p w14:paraId="182D0523" w14:textId="77777777" w:rsidR="00E57508" w:rsidRPr="00E5216A" w:rsidRDefault="00201E18">
      <w:pPr>
        <w:spacing w:line="259" w:lineRule="auto"/>
        <w:ind w:left="7" w:firstLine="0"/>
        <w:rPr>
          <w:sz w:val="22"/>
          <w:szCs w:val="22"/>
        </w:rPr>
      </w:pPr>
      <w:r w:rsidRPr="00E5216A">
        <w:rPr>
          <w:sz w:val="22"/>
          <w:szCs w:val="22"/>
        </w:rPr>
        <w:t xml:space="preserve"> </w:t>
      </w:r>
    </w:p>
    <w:p w14:paraId="122ADD32" w14:textId="77777777" w:rsidR="00E57508" w:rsidRPr="00E5216A" w:rsidRDefault="00201E18">
      <w:pPr>
        <w:ind w:left="-4"/>
        <w:rPr>
          <w:sz w:val="22"/>
          <w:szCs w:val="22"/>
        </w:rPr>
      </w:pPr>
      <w:r w:rsidRPr="00E5216A">
        <w:rPr>
          <w:sz w:val="22"/>
          <w:szCs w:val="22"/>
        </w:rPr>
        <w:t xml:space="preserve">Skills: _______________________________________________________________________  </w:t>
      </w:r>
      <w:r w:rsidRPr="00E5216A">
        <w:rPr>
          <w:sz w:val="22"/>
          <w:szCs w:val="22"/>
        </w:rPr>
        <w:tab/>
        <w:t xml:space="preserve">Computer, writing, accounting, etc.  </w:t>
      </w:r>
    </w:p>
    <w:p w14:paraId="1174739A" w14:textId="77777777" w:rsidR="00E57508" w:rsidRPr="00E5216A" w:rsidRDefault="00201E18">
      <w:pPr>
        <w:spacing w:line="259" w:lineRule="auto"/>
        <w:ind w:left="7" w:firstLine="0"/>
        <w:rPr>
          <w:sz w:val="22"/>
          <w:szCs w:val="22"/>
        </w:rPr>
      </w:pPr>
      <w:r w:rsidRPr="00E5216A">
        <w:rPr>
          <w:sz w:val="22"/>
          <w:szCs w:val="22"/>
        </w:rPr>
        <w:t xml:space="preserve"> </w:t>
      </w:r>
    </w:p>
    <w:p w14:paraId="3B838368" w14:textId="77777777" w:rsidR="00E57508" w:rsidRPr="00E5216A" w:rsidRDefault="00201E18">
      <w:pPr>
        <w:ind w:left="-4"/>
        <w:rPr>
          <w:sz w:val="22"/>
          <w:szCs w:val="22"/>
        </w:rPr>
      </w:pPr>
      <w:r w:rsidRPr="00E5216A">
        <w:rPr>
          <w:sz w:val="22"/>
          <w:szCs w:val="22"/>
        </w:rPr>
        <w:t>Membership dues are $60 per year.  New members</w:t>
      </w:r>
      <w:r w:rsidR="003B0605">
        <w:rPr>
          <w:sz w:val="22"/>
          <w:szCs w:val="22"/>
        </w:rPr>
        <w:t>, after September</w:t>
      </w:r>
      <w:r w:rsidRPr="00E5216A">
        <w:rPr>
          <w:sz w:val="22"/>
          <w:szCs w:val="22"/>
        </w:rPr>
        <w:t xml:space="preserve"> will pay $6/month times the number of remaining months. Our meetings run from September – June. </w:t>
      </w:r>
    </w:p>
    <w:p w14:paraId="3F5509EB" w14:textId="77777777" w:rsidR="003E2BD6" w:rsidRPr="00E5216A" w:rsidRDefault="003E2BD6">
      <w:pPr>
        <w:ind w:left="-4"/>
        <w:rPr>
          <w:sz w:val="22"/>
          <w:szCs w:val="22"/>
        </w:rPr>
      </w:pPr>
    </w:p>
    <w:p w14:paraId="3C6A4DBE" w14:textId="77777777" w:rsidR="00E57508" w:rsidRPr="00E5216A" w:rsidRDefault="00201E18" w:rsidP="00E06211">
      <w:pPr>
        <w:ind w:left="-4"/>
        <w:rPr>
          <w:sz w:val="22"/>
          <w:szCs w:val="22"/>
        </w:rPr>
      </w:pPr>
      <w:r w:rsidRPr="00E5216A">
        <w:rPr>
          <w:sz w:val="22"/>
          <w:szCs w:val="22"/>
        </w:rPr>
        <w:t xml:space="preserve">Mail this form to: Membership Chairperson, Issaquah Women’s Club, P.O. Box 615, Issaquah, WA 98027-0023. Payment can now be paid by Zelle (paid to </w:t>
      </w:r>
      <w:r w:rsidRPr="00E5216A">
        <w:rPr>
          <w:sz w:val="22"/>
          <w:szCs w:val="22"/>
          <w:u w:val="single" w:color="000000"/>
        </w:rPr>
        <w:t>iwcclubpay@gmail.com</w:t>
      </w:r>
      <w:r w:rsidRPr="00E5216A">
        <w:rPr>
          <w:sz w:val="22"/>
          <w:szCs w:val="22"/>
        </w:rPr>
        <w:t xml:space="preserve">), or you may pay by cash, bill pay or check, (made out to Issaquah Women’s Club).  Please note that your membership will be established after both the membership form and payment are received.  </w:t>
      </w:r>
    </w:p>
    <w:p w14:paraId="553555E7" w14:textId="77777777" w:rsidR="00E57508" w:rsidRPr="00E5216A" w:rsidRDefault="00201E18">
      <w:pPr>
        <w:spacing w:line="259" w:lineRule="auto"/>
        <w:ind w:left="7" w:firstLine="0"/>
        <w:rPr>
          <w:sz w:val="22"/>
          <w:szCs w:val="22"/>
        </w:rPr>
      </w:pPr>
      <w:r w:rsidRPr="00E5216A">
        <w:rPr>
          <w:sz w:val="22"/>
          <w:szCs w:val="22"/>
        </w:rPr>
        <w:t xml:space="preserve"> </w:t>
      </w:r>
    </w:p>
    <w:p w14:paraId="7A2D5DA0" w14:textId="77777777" w:rsidR="00E57508" w:rsidRPr="00E5216A" w:rsidRDefault="00201E18">
      <w:pPr>
        <w:spacing w:after="290" w:line="249" w:lineRule="auto"/>
        <w:ind w:left="2" w:hanging="10"/>
        <w:rPr>
          <w:sz w:val="22"/>
          <w:szCs w:val="22"/>
        </w:rPr>
      </w:pPr>
      <w:r w:rsidRPr="00E5216A">
        <w:rPr>
          <w:color w:val="555759"/>
          <w:sz w:val="22"/>
          <w:szCs w:val="22"/>
        </w:rPr>
        <w:t xml:space="preserve">According to our Issaquah Women's Club Policies &amp; Procedures handbook, GUESTS are always welcome at club monthly meetings. Guests may attend up to two meetings or one meeting and one planned activity prior to becoming a paid member. </w:t>
      </w:r>
    </w:p>
    <w:p w14:paraId="396DB3BE" w14:textId="77777777" w:rsidR="00E6226D" w:rsidRPr="00E6226D" w:rsidRDefault="00201E18">
      <w:pPr>
        <w:spacing w:after="278" w:line="259" w:lineRule="auto"/>
        <w:ind w:left="290" w:firstLine="0"/>
        <w:jc w:val="center"/>
        <w:rPr>
          <w:color w:val="555759"/>
          <w:sz w:val="28"/>
          <w:szCs w:val="28"/>
        </w:rPr>
      </w:pPr>
      <w:r w:rsidRPr="00E5216A">
        <w:rPr>
          <w:color w:val="555759"/>
          <w:sz w:val="28"/>
          <w:szCs w:val="28"/>
          <w:u w:val="single" w:color="555759"/>
        </w:rPr>
        <w:t>PHOTO RELEASE</w:t>
      </w:r>
      <w:r w:rsidRPr="00E5216A">
        <w:rPr>
          <w:color w:val="555759"/>
          <w:sz w:val="28"/>
          <w:szCs w:val="28"/>
        </w:rPr>
        <w:t xml:space="preserve">: </w:t>
      </w:r>
    </w:p>
    <w:p w14:paraId="40955A2A" w14:textId="77777777" w:rsidR="00E57508" w:rsidRPr="00E6226D" w:rsidRDefault="00201E18" w:rsidP="009B2C23">
      <w:pPr>
        <w:spacing w:after="287" w:line="250" w:lineRule="auto"/>
        <w:ind w:left="2" w:hanging="10"/>
        <w:rPr>
          <w:sz w:val="22"/>
          <w:szCs w:val="22"/>
        </w:rPr>
      </w:pPr>
      <w:r w:rsidRPr="00E6226D">
        <w:rPr>
          <w:color w:val="555759"/>
          <w:sz w:val="22"/>
          <w:szCs w:val="22"/>
        </w:rPr>
        <w:t xml:space="preserve">I hereby grant the Issaquah Women’s Club to have my photo in the Club Directory.  </w:t>
      </w:r>
      <w:r w:rsidRPr="00E6226D">
        <w:rPr>
          <w:sz w:val="22"/>
          <w:szCs w:val="22"/>
        </w:rPr>
        <w:t xml:space="preserve">Signature__________________________ </w:t>
      </w:r>
    </w:p>
    <w:p w14:paraId="3CB0C471" w14:textId="77777777" w:rsidR="00E57508" w:rsidRPr="00E6226D" w:rsidRDefault="00201E18" w:rsidP="009B2C23">
      <w:pPr>
        <w:spacing w:after="287" w:line="250" w:lineRule="auto"/>
        <w:ind w:left="2" w:hanging="10"/>
        <w:rPr>
          <w:sz w:val="22"/>
          <w:szCs w:val="22"/>
        </w:rPr>
      </w:pPr>
      <w:r w:rsidRPr="00E6226D">
        <w:rPr>
          <w:color w:val="555759"/>
          <w:sz w:val="22"/>
          <w:szCs w:val="22"/>
        </w:rPr>
        <w:t xml:space="preserve">I hereby grant the Issaquah Women’s Club permission to use my likeness in a photograph, video, or other digital media (“photo”) in any of its publications, including web-based publications, without payment or other consideration.  </w:t>
      </w:r>
      <w:r w:rsidRPr="00E6226D">
        <w:rPr>
          <w:sz w:val="22"/>
          <w:szCs w:val="22"/>
        </w:rPr>
        <w:t xml:space="preserve">Signature__________________________ </w:t>
      </w:r>
    </w:p>
    <w:p w14:paraId="646CEBF4" w14:textId="77777777" w:rsidR="00E57508" w:rsidRPr="00E6226D" w:rsidRDefault="00201E18">
      <w:pPr>
        <w:spacing w:after="35"/>
        <w:ind w:left="-4"/>
        <w:rPr>
          <w:sz w:val="22"/>
          <w:szCs w:val="22"/>
        </w:rPr>
      </w:pPr>
      <w:r w:rsidRPr="00E6226D">
        <w:rPr>
          <w:sz w:val="22"/>
          <w:szCs w:val="22"/>
        </w:rPr>
        <w:t xml:space="preserve">I do NOT wish to release my photo: </w:t>
      </w:r>
      <w:r w:rsidRPr="00E6226D">
        <w:rPr>
          <w:color w:val="555759"/>
          <w:sz w:val="22"/>
          <w:szCs w:val="22"/>
        </w:rPr>
        <w:t>Signature</w:t>
      </w:r>
      <w:r w:rsidRPr="00E6226D">
        <w:rPr>
          <w:sz w:val="22"/>
          <w:szCs w:val="22"/>
        </w:rPr>
        <w:t xml:space="preserve"> ____________________________ </w:t>
      </w:r>
    </w:p>
    <w:p w14:paraId="41A4E5BA" w14:textId="77777777" w:rsidR="00E57508" w:rsidRPr="0070789B" w:rsidRDefault="00201E18" w:rsidP="009B2C23">
      <w:pPr>
        <w:tabs>
          <w:tab w:val="center" w:pos="4688"/>
          <w:tab w:val="center" w:pos="8507"/>
        </w:tabs>
        <w:spacing w:line="259" w:lineRule="auto"/>
        <w:ind w:left="0" w:firstLine="0"/>
        <w:rPr>
          <w:sz w:val="16"/>
          <w:szCs w:val="16"/>
        </w:rPr>
      </w:pPr>
      <w:r w:rsidRPr="00E6226D">
        <w:rPr>
          <w:rFonts w:ascii="Verdana" w:eastAsia="Verdana" w:hAnsi="Verdana" w:cs="Verdana"/>
          <w:b w:val="0"/>
          <w:sz w:val="12"/>
          <w:szCs w:val="18"/>
        </w:rPr>
        <w:t xml:space="preserve"> </w:t>
      </w:r>
      <w:r w:rsidRPr="00E6226D">
        <w:rPr>
          <w:rFonts w:ascii="Verdana" w:eastAsia="Verdana" w:hAnsi="Verdana" w:cs="Verdana"/>
          <w:b w:val="0"/>
          <w:sz w:val="12"/>
          <w:szCs w:val="18"/>
        </w:rPr>
        <w:tab/>
        <w:t xml:space="preserve"> </w:t>
      </w:r>
      <w:r w:rsidRPr="00E6226D">
        <w:rPr>
          <w:rFonts w:ascii="Verdana" w:eastAsia="Verdana" w:hAnsi="Verdana" w:cs="Verdana"/>
          <w:b w:val="0"/>
          <w:sz w:val="12"/>
          <w:szCs w:val="18"/>
        </w:rPr>
        <w:tab/>
      </w:r>
      <w:r w:rsidRPr="0070789B">
        <w:rPr>
          <w:rFonts w:ascii="Verdana" w:eastAsia="Verdana" w:hAnsi="Verdana" w:cs="Verdana"/>
          <w:b w:val="0"/>
          <w:sz w:val="10"/>
          <w:szCs w:val="16"/>
        </w:rPr>
        <w:t xml:space="preserve"> </w:t>
      </w:r>
    </w:p>
    <w:sectPr w:rsidR="00E57508" w:rsidRPr="0070789B" w:rsidSect="000D1268">
      <w:headerReference w:type="even" r:id="rId7"/>
      <w:headerReference w:type="default" r:id="rId8"/>
      <w:footerReference w:type="even" r:id="rId9"/>
      <w:footerReference w:type="default" r:id="rId10"/>
      <w:headerReference w:type="first" r:id="rId11"/>
      <w:footerReference w:type="first" r:id="rId12"/>
      <w:pgSz w:w="12240" w:h="15840"/>
      <w:pgMar w:top="288" w:right="709"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7BC7" w14:textId="77777777" w:rsidR="003972A1" w:rsidRDefault="003972A1" w:rsidP="009B2C23">
      <w:pPr>
        <w:spacing w:line="240" w:lineRule="auto"/>
      </w:pPr>
      <w:r>
        <w:separator/>
      </w:r>
    </w:p>
  </w:endnote>
  <w:endnote w:type="continuationSeparator" w:id="0">
    <w:p w14:paraId="7C2EF8F7" w14:textId="77777777" w:rsidR="003972A1" w:rsidRDefault="003972A1" w:rsidP="009B2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Rounded MT">
    <w:altName w:val="Arial"/>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81FBB" w14:textId="77777777" w:rsidR="009B2C23" w:rsidRDefault="009B2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616EF0" w14:textId="77777777" w:rsidR="009B2C23" w:rsidRDefault="009B2C23" w:rsidP="009B2C23">
    <w:pPr>
      <w:pStyle w:val="Footer"/>
      <w:jc w:val="right"/>
    </w:pPr>
    <w:r w:rsidRPr="009B2C23">
      <w:rPr>
        <w:rFonts w:ascii="Verdana" w:eastAsia="Verdana" w:hAnsi="Verdana" w:cs="Verdana"/>
        <w:b w:val="0"/>
        <w:sz w:val="16"/>
        <w:szCs w:val="22"/>
      </w:rPr>
      <w:t>Revised 9/15/2026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DF0EA" w14:textId="77777777" w:rsidR="009B2C23" w:rsidRDefault="009B2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3BEEB7" w14:textId="77777777" w:rsidR="003972A1" w:rsidRDefault="003972A1" w:rsidP="009B2C23">
      <w:pPr>
        <w:spacing w:line="240" w:lineRule="auto"/>
      </w:pPr>
      <w:r>
        <w:separator/>
      </w:r>
    </w:p>
  </w:footnote>
  <w:footnote w:type="continuationSeparator" w:id="0">
    <w:p w14:paraId="774117C1" w14:textId="77777777" w:rsidR="003972A1" w:rsidRDefault="003972A1" w:rsidP="009B2C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62C7D" w14:textId="77777777" w:rsidR="009B2C23" w:rsidRDefault="009B2C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4FA0B" w14:textId="77777777" w:rsidR="009B2C23" w:rsidRDefault="009B2C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1970F" w14:textId="77777777" w:rsidR="009B2C23" w:rsidRDefault="009B2C23">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DCC"/>
    <w:rsid w:val="000B5DCC"/>
    <w:rsid w:val="000D1268"/>
    <w:rsid w:val="001078B5"/>
    <w:rsid w:val="00201E18"/>
    <w:rsid w:val="002C1E22"/>
    <w:rsid w:val="003837F4"/>
    <w:rsid w:val="003972A1"/>
    <w:rsid w:val="003B0605"/>
    <w:rsid w:val="003E25AC"/>
    <w:rsid w:val="003E2BD6"/>
    <w:rsid w:val="003F0594"/>
    <w:rsid w:val="00444220"/>
    <w:rsid w:val="00501C81"/>
    <w:rsid w:val="005E2DA6"/>
    <w:rsid w:val="006B56E3"/>
    <w:rsid w:val="006F0D28"/>
    <w:rsid w:val="0070789B"/>
    <w:rsid w:val="007227DD"/>
    <w:rsid w:val="007513EB"/>
    <w:rsid w:val="007F5DFA"/>
    <w:rsid w:val="00805341"/>
    <w:rsid w:val="008B673B"/>
    <w:rsid w:val="009313C2"/>
    <w:rsid w:val="00984E82"/>
    <w:rsid w:val="009B2C23"/>
    <w:rsid w:val="00A455C6"/>
    <w:rsid w:val="00C45F60"/>
    <w:rsid w:val="00E06211"/>
    <w:rsid w:val="00E5216A"/>
    <w:rsid w:val="00E57508"/>
    <w:rsid w:val="00E6226D"/>
    <w:rsid w:val="00F4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A58F1"/>
  <w15:docId w15:val="{D55A5458-5164-7349-A54C-06C6805E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0" w:lineRule="auto"/>
      <w:ind w:left="11" w:hanging="4"/>
    </w:pPr>
    <w:rPr>
      <w:rFonts w:ascii="Arial Rounded MT" w:eastAsia="Arial Rounded MT" w:hAnsi="Arial Rounded MT" w:cs="Arial Rounded MT"/>
      <w:b/>
      <w:color w:val="000000"/>
    </w:rPr>
  </w:style>
  <w:style w:type="paragraph" w:styleId="Heading1">
    <w:name w:val="heading 1"/>
    <w:next w:val="Normal"/>
    <w:link w:val="Heading1Char"/>
    <w:uiPriority w:val="9"/>
    <w:qFormat/>
    <w:pPr>
      <w:keepNext/>
      <w:keepLines/>
      <w:spacing w:after="290" w:line="249" w:lineRule="auto"/>
      <w:ind w:left="17" w:hanging="10"/>
      <w:outlineLvl w:val="0"/>
    </w:pPr>
    <w:rPr>
      <w:rFonts w:ascii="Arial Rounded MT" w:eastAsia="Arial Rounded MT" w:hAnsi="Arial Rounded MT" w:cs="Arial Rounded MT"/>
      <w:b/>
      <w:color w:val="5557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Rounded MT" w:eastAsia="Arial Rounded MT" w:hAnsi="Arial Rounded MT" w:cs="Arial Rounded MT"/>
      <w:b/>
      <w:color w:val="555759"/>
      <w:sz w:val="24"/>
    </w:rPr>
  </w:style>
  <w:style w:type="paragraph" w:styleId="Header">
    <w:name w:val="header"/>
    <w:basedOn w:val="Normal"/>
    <w:link w:val="HeaderChar"/>
    <w:uiPriority w:val="99"/>
    <w:unhideWhenUsed/>
    <w:rsid w:val="009B2C23"/>
    <w:pPr>
      <w:tabs>
        <w:tab w:val="center" w:pos="4680"/>
        <w:tab w:val="right" w:pos="9360"/>
      </w:tabs>
      <w:spacing w:line="240" w:lineRule="auto"/>
    </w:pPr>
  </w:style>
  <w:style w:type="character" w:customStyle="1" w:styleId="HeaderChar">
    <w:name w:val="Header Char"/>
    <w:basedOn w:val="DefaultParagraphFont"/>
    <w:link w:val="Header"/>
    <w:uiPriority w:val="99"/>
    <w:rsid w:val="009B2C23"/>
    <w:rPr>
      <w:rFonts w:ascii="Arial Rounded MT" w:eastAsia="Arial Rounded MT" w:hAnsi="Arial Rounded MT" w:cs="Arial Rounded MT"/>
      <w:b/>
      <w:color w:val="000000"/>
    </w:rPr>
  </w:style>
  <w:style w:type="paragraph" w:styleId="Footer">
    <w:name w:val="footer"/>
    <w:basedOn w:val="Normal"/>
    <w:link w:val="FooterChar"/>
    <w:uiPriority w:val="99"/>
    <w:unhideWhenUsed/>
    <w:rsid w:val="009B2C23"/>
    <w:pPr>
      <w:tabs>
        <w:tab w:val="center" w:pos="4680"/>
        <w:tab w:val="right" w:pos="9360"/>
      </w:tabs>
      <w:spacing w:line="240" w:lineRule="auto"/>
    </w:pPr>
  </w:style>
  <w:style w:type="character" w:customStyle="1" w:styleId="FooterChar">
    <w:name w:val="Footer Char"/>
    <w:basedOn w:val="DefaultParagraphFont"/>
    <w:link w:val="Footer"/>
    <w:uiPriority w:val="99"/>
    <w:rsid w:val="009B2C23"/>
    <w:rPr>
      <w:rFonts w:ascii="Arial Rounded MT" w:eastAsia="Arial Rounded MT" w:hAnsi="Arial Rounded MT" w:cs="Arial Rounded MT"/>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levy/Desktop/IWC%20Membership%20form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IWC Membership form_2026.dotx</Template>
  <TotalTime>0</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ANDREA LEVY</cp:lastModifiedBy>
  <cp:revision>1</cp:revision>
  <dcterms:created xsi:type="dcterms:W3CDTF">2026-09-16T21:34:00Z</dcterms:created>
  <dcterms:modified xsi:type="dcterms:W3CDTF">2026-09-16T21:34:00Z</dcterms:modified>
</cp:coreProperties>
</file>